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4A8" w:rsidRPr="00C90868" w:rsidRDefault="009004A8" w:rsidP="00C47B20">
      <w:pPr>
        <w:jc w:val="both"/>
        <w:rPr>
          <w:rFonts w:ascii="Arial" w:hAnsi="Arial" w:cs="Arial"/>
          <w:b/>
          <w:bCs/>
          <w:sz w:val="28"/>
          <w:szCs w:val="28"/>
          <w:lang w:val="es-ES_tradnl"/>
        </w:rPr>
      </w:pPr>
      <w:r>
        <w:rPr>
          <w:rFonts w:ascii="Arial" w:hAnsi="Arial" w:cs="Arial"/>
          <w:b/>
          <w:bCs/>
          <w:sz w:val="28"/>
          <w:szCs w:val="28"/>
          <w:lang w:val="es-ES_tradnl"/>
        </w:rPr>
        <w:t>CONSEJO ESCOLAR 7 DE MAYO DE 2013</w:t>
      </w:r>
    </w:p>
    <w:p w:rsidR="009004A8" w:rsidRDefault="009004A8" w:rsidP="00C47B20">
      <w:pPr>
        <w:jc w:val="both"/>
        <w:rPr>
          <w:rFonts w:ascii="Arial" w:hAnsi="Arial" w:cs="Arial"/>
          <w:sz w:val="28"/>
          <w:szCs w:val="28"/>
          <w:lang w:val="es-ES_tradnl"/>
        </w:rPr>
      </w:pPr>
    </w:p>
    <w:p w:rsidR="009004A8" w:rsidRPr="00C47B20" w:rsidRDefault="009004A8" w:rsidP="00C47B20">
      <w:pPr>
        <w:jc w:val="both"/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El día 7 de Mayo de 2013</w:t>
      </w:r>
      <w:r w:rsidRPr="00C47B20">
        <w:rPr>
          <w:rFonts w:ascii="Arial" w:hAnsi="Arial" w:cs="Arial"/>
          <w:sz w:val="28"/>
          <w:szCs w:val="28"/>
          <w:lang w:val="es-ES_tradnl"/>
        </w:rPr>
        <w:t xml:space="preserve"> se </w:t>
      </w:r>
      <w:r>
        <w:rPr>
          <w:rFonts w:ascii="Arial" w:hAnsi="Arial" w:cs="Arial"/>
          <w:sz w:val="28"/>
          <w:szCs w:val="28"/>
          <w:lang w:val="es-ES_tradnl"/>
        </w:rPr>
        <w:t>realizó el tercer Consejo Escola</w:t>
      </w:r>
      <w:r w:rsidRPr="00C47B20">
        <w:rPr>
          <w:rFonts w:ascii="Arial" w:hAnsi="Arial" w:cs="Arial"/>
          <w:sz w:val="28"/>
          <w:szCs w:val="28"/>
          <w:lang w:val="es-ES_tradnl"/>
        </w:rPr>
        <w:t>r del curso 2012-1013, con el siguiente orden del día:</w:t>
      </w:r>
    </w:p>
    <w:p w:rsidR="009004A8" w:rsidRPr="00C47B20" w:rsidRDefault="009004A8" w:rsidP="00C47B20">
      <w:pPr>
        <w:jc w:val="both"/>
        <w:rPr>
          <w:rFonts w:ascii="Arial" w:hAnsi="Arial" w:cs="Arial"/>
          <w:sz w:val="28"/>
          <w:szCs w:val="28"/>
          <w:lang w:val="es-ES_tradnl"/>
        </w:rPr>
      </w:pPr>
      <w:r w:rsidRPr="00C47B20">
        <w:rPr>
          <w:rFonts w:ascii="Arial" w:hAnsi="Arial" w:cs="Arial"/>
          <w:sz w:val="28"/>
          <w:szCs w:val="28"/>
          <w:lang w:val="es-ES_tradnl"/>
        </w:rPr>
        <w:t xml:space="preserve"> </w:t>
      </w:r>
    </w:p>
    <w:p w:rsidR="009004A8" w:rsidRDefault="009004A8" w:rsidP="00E1570A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ES_tradnl"/>
        </w:rPr>
      </w:pPr>
      <w:r w:rsidRPr="00C47B20">
        <w:rPr>
          <w:rFonts w:ascii="Arial" w:hAnsi="Arial" w:cs="Arial"/>
          <w:sz w:val="28"/>
          <w:szCs w:val="28"/>
          <w:lang w:val="es-ES_tradnl"/>
        </w:rPr>
        <w:t>Presentación de</w:t>
      </w:r>
      <w:r>
        <w:rPr>
          <w:rFonts w:ascii="Arial" w:hAnsi="Arial" w:cs="Arial"/>
          <w:sz w:val="28"/>
          <w:szCs w:val="28"/>
          <w:lang w:val="es-ES_tradnl"/>
        </w:rPr>
        <w:t>l criterio denominado circunstancia especifica determinada por el Centro para las baremaciones de las solicitudes de admisión de alumnado para el curso 2013-2014 y aprobación, si procede.</w:t>
      </w:r>
    </w:p>
    <w:p w:rsidR="009004A8" w:rsidRDefault="009004A8" w:rsidP="00E1570A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Informe sobre novedades del periodo de admisión de alumnado nuevo para el curso 2013-2014</w:t>
      </w:r>
    </w:p>
    <w:p w:rsidR="009004A8" w:rsidRDefault="009004A8" w:rsidP="00E1570A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Informe sobre la jubilación de una profesora del Colegio y presentación de la vacante correspondiente.</w:t>
      </w:r>
    </w:p>
    <w:p w:rsidR="009004A8" w:rsidRPr="00C47B20" w:rsidRDefault="009004A8" w:rsidP="00E1570A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Informe sobre la renovación de la Dirección General  y de otros cargos directivos del Colegio</w:t>
      </w:r>
    </w:p>
    <w:p w:rsidR="009004A8" w:rsidRDefault="009004A8" w:rsidP="00E1570A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ES_tradnl"/>
        </w:rPr>
      </w:pPr>
      <w:r w:rsidRPr="00C47B20">
        <w:rPr>
          <w:rFonts w:ascii="Arial" w:hAnsi="Arial" w:cs="Arial"/>
          <w:sz w:val="28"/>
          <w:szCs w:val="28"/>
          <w:lang w:val="es-ES_tradnl"/>
        </w:rPr>
        <w:t>Ruegos  y preguntas</w:t>
      </w:r>
      <w:r>
        <w:rPr>
          <w:rFonts w:ascii="Arial" w:hAnsi="Arial" w:cs="Arial"/>
          <w:sz w:val="28"/>
          <w:szCs w:val="28"/>
          <w:lang w:val="es-ES_tradnl"/>
        </w:rPr>
        <w:t>.</w:t>
      </w:r>
    </w:p>
    <w:p w:rsidR="009004A8" w:rsidRDefault="009004A8" w:rsidP="00C47B20">
      <w:pPr>
        <w:rPr>
          <w:rFonts w:ascii="Arial" w:hAnsi="Arial" w:cs="Arial"/>
          <w:sz w:val="28"/>
          <w:szCs w:val="28"/>
          <w:lang w:val="es-ES_tradnl"/>
        </w:rPr>
      </w:pPr>
    </w:p>
    <w:p w:rsidR="009004A8" w:rsidRPr="00C47B20" w:rsidRDefault="009004A8" w:rsidP="00C47B20">
      <w:pPr>
        <w:rPr>
          <w:rFonts w:ascii="Arial" w:hAnsi="Arial" w:cs="Arial"/>
          <w:sz w:val="28"/>
          <w:szCs w:val="28"/>
          <w:lang w:val="es-ES_tradnl"/>
        </w:rPr>
      </w:pPr>
      <w:r>
        <w:rPr>
          <w:rFonts w:ascii="Arial" w:hAnsi="Arial" w:cs="Arial"/>
          <w:sz w:val="28"/>
          <w:szCs w:val="28"/>
          <w:lang w:val="es-ES_tradnl"/>
        </w:rPr>
        <w:t>Si estáis interesados en el desarrollo de los temas tratados poneros en contacto con Rosario Andreu Duran, delegada de nivel por 1º de bachiller y representante del AMPA en el Consejo escolar.</w:t>
      </w:r>
    </w:p>
    <w:p w:rsidR="009004A8" w:rsidRPr="00C47B20" w:rsidRDefault="009004A8" w:rsidP="00C47D68">
      <w:pPr>
        <w:jc w:val="both"/>
        <w:rPr>
          <w:rFonts w:ascii="Arial" w:hAnsi="Arial" w:cs="Arial"/>
          <w:sz w:val="28"/>
          <w:szCs w:val="28"/>
          <w:lang w:val="es-ES_tradnl"/>
        </w:rPr>
      </w:pPr>
    </w:p>
    <w:p w:rsidR="009004A8" w:rsidRPr="00C47B20" w:rsidRDefault="009004A8" w:rsidP="00C47D68">
      <w:pPr>
        <w:jc w:val="both"/>
        <w:rPr>
          <w:rFonts w:ascii="Arial" w:hAnsi="Arial" w:cs="Arial"/>
          <w:sz w:val="28"/>
          <w:szCs w:val="28"/>
          <w:lang w:val="es-ES_tradnl"/>
        </w:rPr>
      </w:pPr>
      <w:r w:rsidRPr="00C47B20">
        <w:rPr>
          <w:rFonts w:ascii="Arial" w:hAnsi="Arial" w:cs="Arial"/>
          <w:sz w:val="28"/>
          <w:szCs w:val="28"/>
          <w:lang w:val="es-ES_tradnl"/>
        </w:rPr>
        <w:t xml:space="preserve"> </w:t>
      </w:r>
      <w:bookmarkStart w:id="0" w:name="_GoBack"/>
      <w:bookmarkEnd w:id="0"/>
    </w:p>
    <w:p w:rsidR="009004A8" w:rsidRDefault="009004A8" w:rsidP="00C47D68">
      <w:pPr>
        <w:jc w:val="both"/>
        <w:rPr>
          <w:rFonts w:ascii="Arial" w:hAnsi="Arial" w:cs="Arial"/>
          <w:sz w:val="24"/>
          <w:szCs w:val="24"/>
          <w:lang w:val="es-ES_tradnl"/>
        </w:rPr>
      </w:pPr>
    </w:p>
    <w:p w:rsidR="009004A8" w:rsidRDefault="009004A8" w:rsidP="00CF717F">
      <w:pPr>
        <w:jc w:val="both"/>
        <w:rPr>
          <w:rFonts w:ascii="Arial" w:hAnsi="Arial" w:cs="Arial"/>
          <w:sz w:val="24"/>
          <w:szCs w:val="24"/>
          <w:lang w:val="es-ES_tradnl"/>
        </w:rPr>
      </w:pPr>
    </w:p>
    <w:p w:rsidR="009004A8" w:rsidRDefault="009004A8" w:rsidP="00A079D6">
      <w:pPr>
        <w:jc w:val="both"/>
        <w:rPr>
          <w:rFonts w:ascii="Arial" w:hAnsi="Arial" w:cs="Arial"/>
          <w:sz w:val="24"/>
          <w:szCs w:val="24"/>
          <w:lang w:val="es-ES_tradnl"/>
        </w:rPr>
      </w:pPr>
    </w:p>
    <w:p w:rsidR="009004A8" w:rsidRDefault="009004A8" w:rsidP="00A079D6">
      <w:pPr>
        <w:jc w:val="both"/>
        <w:rPr>
          <w:rFonts w:ascii="Arial" w:hAnsi="Arial" w:cs="Arial"/>
          <w:sz w:val="24"/>
          <w:szCs w:val="24"/>
          <w:lang w:val="es-ES_tradnl"/>
        </w:rPr>
      </w:pPr>
    </w:p>
    <w:p w:rsidR="009004A8" w:rsidRDefault="009004A8" w:rsidP="00A079D6">
      <w:pPr>
        <w:jc w:val="both"/>
        <w:rPr>
          <w:rFonts w:ascii="Arial" w:hAnsi="Arial" w:cs="Arial"/>
          <w:sz w:val="24"/>
          <w:szCs w:val="24"/>
          <w:lang w:val="es-ES_tradnl"/>
        </w:rPr>
      </w:pPr>
    </w:p>
    <w:p w:rsidR="009004A8" w:rsidRDefault="009004A8" w:rsidP="00A079D6">
      <w:pPr>
        <w:jc w:val="both"/>
        <w:rPr>
          <w:rFonts w:ascii="Arial" w:hAnsi="Arial" w:cs="Arial"/>
          <w:sz w:val="24"/>
          <w:szCs w:val="24"/>
          <w:lang w:val="es-ES_tradnl"/>
        </w:rPr>
      </w:pPr>
    </w:p>
    <w:p w:rsidR="009004A8" w:rsidRPr="00AB2026" w:rsidRDefault="009004A8" w:rsidP="00A079D6">
      <w:pPr>
        <w:jc w:val="both"/>
        <w:rPr>
          <w:rFonts w:ascii="Arial" w:hAnsi="Arial" w:cs="Arial"/>
          <w:sz w:val="24"/>
          <w:szCs w:val="24"/>
          <w:lang w:val="es-ES_tradnl"/>
        </w:rPr>
      </w:pPr>
    </w:p>
    <w:p w:rsidR="009004A8" w:rsidRPr="00AB2026" w:rsidRDefault="009004A8">
      <w:pPr>
        <w:rPr>
          <w:rFonts w:ascii="Arial" w:hAnsi="Arial" w:cs="Arial"/>
          <w:sz w:val="24"/>
          <w:szCs w:val="24"/>
          <w:lang w:val="es-ES_tradnl"/>
        </w:rPr>
      </w:pPr>
    </w:p>
    <w:sectPr w:rsidR="009004A8" w:rsidRPr="00AB2026" w:rsidSect="00A128F1"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04A8" w:rsidRDefault="009004A8" w:rsidP="00D91750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9004A8" w:rsidRDefault="009004A8" w:rsidP="00D91750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delfontmed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04A8" w:rsidRDefault="009004A8">
    <w:pPr>
      <w:pStyle w:val="Footer"/>
      <w:jc w:val="right"/>
      <w:rPr>
        <w:rFonts w:cs="Times New Roman"/>
      </w:rPr>
    </w:pPr>
    <w:r w:rsidRPr="00D91750">
      <w:rPr>
        <w:rFonts w:ascii="Arial" w:hAnsi="Arial" w:cs="Arial"/>
        <w:sz w:val="24"/>
        <w:szCs w:val="24"/>
      </w:rPr>
      <w:fldChar w:fldCharType="begin"/>
    </w:r>
    <w:r w:rsidRPr="00D91750">
      <w:rPr>
        <w:rFonts w:ascii="Arial" w:hAnsi="Arial" w:cs="Arial"/>
        <w:sz w:val="24"/>
        <w:szCs w:val="24"/>
      </w:rPr>
      <w:instrText>PAGE   \* MERGEFORMAT</w:instrText>
    </w:r>
    <w:r w:rsidRPr="00D91750">
      <w:rPr>
        <w:rFonts w:ascii="Arial" w:hAnsi="Arial" w:cs="Arial"/>
        <w:sz w:val="24"/>
        <w:szCs w:val="24"/>
      </w:rPr>
      <w:fldChar w:fldCharType="separate"/>
    </w:r>
    <w:r>
      <w:rPr>
        <w:rFonts w:ascii="Arial" w:hAnsi="Arial" w:cs="Arial"/>
        <w:noProof/>
        <w:sz w:val="24"/>
        <w:szCs w:val="24"/>
      </w:rPr>
      <w:t>1</w:t>
    </w:r>
    <w:r w:rsidRPr="00D91750">
      <w:rPr>
        <w:rFonts w:ascii="Arial" w:hAnsi="Arial" w:cs="Arial"/>
        <w:sz w:val="24"/>
        <w:szCs w:val="24"/>
      </w:rPr>
      <w:fldChar w:fldCharType="end"/>
    </w:r>
  </w:p>
  <w:p w:rsidR="009004A8" w:rsidRPr="00C47036" w:rsidRDefault="009004A8">
    <w:pPr>
      <w:pStyle w:val="Footer"/>
      <w:rPr>
        <w:rFonts w:ascii="Arial" w:hAnsi="Arial" w:cs="Arial"/>
        <w:sz w:val="24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04A8" w:rsidRDefault="009004A8" w:rsidP="00D91750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9004A8" w:rsidRDefault="009004A8" w:rsidP="00D91750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2D7322"/>
    <w:multiLevelType w:val="hybridMultilevel"/>
    <w:tmpl w:val="525AB0D6"/>
    <w:lvl w:ilvl="0" w:tplc="CA06E5C4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4CC7"/>
    <w:rsid w:val="000872DD"/>
    <w:rsid w:val="00170F8D"/>
    <w:rsid w:val="001B40F0"/>
    <w:rsid w:val="001C6714"/>
    <w:rsid w:val="00211023"/>
    <w:rsid w:val="00276D81"/>
    <w:rsid w:val="002828FD"/>
    <w:rsid w:val="002948C1"/>
    <w:rsid w:val="003459B8"/>
    <w:rsid w:val="003B6E76"/>
    <w:rsid w:val="00510923"/>
    <w:rsid w:val="00597A7B"/>
    <w:rsid w:val="006160E0"/>
    <w:rsid w:val="006539E1"/>
    <w:rsid w:val="00691072"/>
    <w:rsid w:val="007246B3"/>
    <w:rsid w:val="00762A60"/>
    <w:rsid w:val="00800807"/>
    <w:rsid w:val="009004A8"/>
    <w:rsid w:val="009031FE"/>
    <w:rsid w:val="0095350B"/>
    <w:rsid w:val="00A079D6"/>
    <w:rsid w:val="00A128F1"/>
    <w:rsid w:val="00AB2026"/>
    <w:rsid w:val="00B95264"/>
    <w:rsid w:val="00BB70A9"/>
    <w:rsid w:val="00C47036"/>
    <w:rsid w:val="00C47B20"/>
    <w:rsid w:val="00C47D68"/>
    <w:rsid w:val="00C90868"/>
    <w:rsid w:val="00C91A7C"/>
    <w:rsid w:val="00CF717F"/>
    <w:rsid w:val="00D91750"/>
    <w:rsid w:val="00DC4CC7"/>
    <w:rsid w:val="00E1570A"/>
    <w:rsid w:val="00EA347A"/>
    <w:rsid w:val="00EC60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31FE"/>
    <w:rPr>
      <w:rFonts w:ascii="Edelfontmed" w:eastAsia="Times New Roman" w:hAnsi="Edelfontmed" w:cs="Edelfontmed"/>
      <w:sz w:val="144"/>
      <w:szCs w:val="14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91750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91750"/>
    <w:rPr>
      <w:rFonts w:ascii="Edelfontmed" w:hAnsi="Edelfontmed" w:cs="Edelfontmed"/>
      <w:sz w:val="144"/>
      <w:szCs w:val="144"/>
      <w:lang w:eastAsia="es-ES"/>
    </w:rPr>
  </w:style>
  <w:style w:type="paragraph" w:styleId="Footer">
    <w:name w:val="footer"/>
    <w:basedOn w:val="Normal"/>
    <w:link w:val="FooterChar"/>
    <w:uiPriority w:val="99"/>
    <w:rsid w:val="00D91750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91750"/>
    <w:rPr>
      <w:rFonts w:ascii="Edelfontmed" w:hAnsi="Edelfontmed" w:cs="Edelfontmed"/>
      <w:sz w:val="144"/>
      <w:szCs w:val="144"/>
      <w:lang w:eastAsia="es-ES"/>
    </w:rPr>
  </w:style>
  <w:style w:type="paragraph" w:styleId="ListParagraph">
    <w:name w:val="List Paragraph"/>
    <w:basedOn w:val="Normal"/>
    <w:uiPriority w:val="99"/>
    <w:qFormat/>
    <w:rsid w:val="00C47B20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133</Words>
  <Characters>735</Characters>
  <Application>Microsoft Office Outlook</Application>
  <DocSecurity>0</DocSecurity>
  <Lines>0</Lines>
  <Paragraphs>0</Paragraphs>
  <ScaleCrop>false</ScaleCrop>
  <Company>Servei d'Informàtica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CONSEJO ESCOLAR 7 DE MAYO DE 2013</dc:title>
  <dc:subject/>
  <dc:creator>Rosario</dc:creator>
  <cp:keywords/>
  <dc:description/>
  <cp:lastModifiedBy>Secretaria APA</cp:lastModifiedBy>
  <cp:revision>2</cp:revision>
  <cp:lastPrinted>2012-11-26T17:03:00Z</cp:lastPrinted>
  <dcterms:created xsi:type="dcterms:W3CDTF">2013-05-10T15:14:00Z</dcterms:created>
  <dcterms:modified xsi:type="dcterms:W3CDTF">2013-05-10T15:14:00Z</dcterms:modified>
</cp:coreProperties>
</file>